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07F1B" w14:textId="77777777" w:rsidR="003D3C58" w:rsidRPr="003D3C58" w:rsidRDefault="004C0705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  <w:u w:val="single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Title (Times New Roman, 16</w:t>
      </w:r>
      <w:r w:rsidR="00A55174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lang w:val="en-US"/>
        </w:rPr>
        <w:t>pt</w:t>
      </w:r>
      <w:proofErr w:type="spellEnd"/>
      <w:r>
        <w:rPr>
          <w:rFonts w:ascii="Times New Roman" w:hAnsi="Times New Roman"/>
          <w:b/>
          <w:sz w:val="32"/>
          <w:szCs w:val="32"/>
          <w:lang w:val="en-US"/>
        </w:rPr>
        <w:t>, bold, centered)</w:t>
      </w:r>
      <w:r w:rsidR="003D3C58" w:rsidRPr="003D3C58">
        <w:rPr>
          <w:rFonts w:ascii="Times New Roman" w:hAnsi="Times New Roman"/>
          <w:i/>
          <w:sz w:val="24"/>
          <w:szCs w:val="28"/>
          <w:u w:val="single"/>
          <w:lang w:val="en-US"/>
        </w:rPr>
        <w:t xml:space="preserve"> </w:t>
      </w:r>
    </w:p>
    <w:p w14:paraId="3468DE17" w14:textId="77777777" w:rsidR="009335A6" w:rsidRPr="004C0705" w:rsidRDefault="004C0705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  <w:lang w:val="en-US"/>
        </w:rPr>
      </w:pPr>
      <w:r w:rsidRPr="004C0705">
        <w:rPr>
          <w:rFonts w:ascii="Times New Roman" w:hAnsi="Times New Roman"/>
          <w:i/>
          <w:sz w:val="24"/>
          <w:szCs w:val="24"/>
          <w:lang w:val="en-US"/>
        </w:rPr>
        <w:t>Nam</w:t>
      </w:r>
      <w:r>
        <w:rPr>
          <w:rFonts w:ascii="Times New Roman" w:hAnsi="Times New Roman"/>
          <w:i/>
          <w:sz w:val="24"/>
          <w:szCs w:val="24"/>
          <w:lang w:val="en-US"/>
        </w:rPr>
        <w:t>es (Times New Roman, 12</w:t>
      </w:r>
      <w:r w:rsidR="00A551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pt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, Italic</w:t>
      </w:r>
      <w:r w:rsidR="00A55174"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  <w:lang w:val="en-US"/>
        </w:rPr>
        <w:t>, centered)</w:t>
      </w:r>
    </w:p>
    <w:p w14:paraId="361CE36F" w14:textId="77777777" w:rsidR="00542129" w:rsidRPr="00554599" w:rsidRDefault="003D3C58" w:rsidP="00554599">
      <w:pPr>
        <w:contextualSpacing/>
        <w:jc w:val="both"/>
        <w:rPr>
          <w:rFonts w:ascii="Times New Roman" w:hAnsi="Times New Roman"/>
          <w:i/>
          <w:lang w:val="en-US"/>
        </w:rPr>
      </w:pPr>
      <w:proofErr w:type="spellStart"/>
      <w:r w:rsidRPr="003D3C58">
        <w:rPr>
          <w:rFonts w:ascii="Times New Roman" w:hAnsi="Times New Roman"/>
          <w:i/>
          <w:vertAlign w:val="superscript"/>
          <w:lang w:val="en-US"/>
        </w:rPr>
        <w:t>a</w:t>
      </w:r>
      <w:proofErr w:type="spellEnd"/>
      <w:r w:rsidRPr="003D3C58">
        <w:rPr>
          <w:rFonts w:ascii="Times New Roman" w:hAnsi="Times New Roman"/>
          <w:i/>
          <w:vertAlign w:val="superscript"/>
          <w:lang w:val="en-US"/>
        </w:rPr>
        <w:t xml:space="preserve"> </w:t>
      </w:r>
      <w:proofErr w:type="gramStart"/>
      <w:r w:rsidR="00554599" w:rsidRPr="00554599">
        <w:rPr>
          <w:rFonts w:ascii="Times New Roman" w:hAnsi="Times New Roman"/>
          <w:i/>
          <w:lang w:val="en-US"/>
        </w:rPr>
        <w:t>Affiliation</w:t>
      </w:r>
      <w:r w:rsidR="00554599">
        <w:rPr>
          <w:rFonts w:ascii="Times New Roman" w:hAnsi="Times New Roman"/>
          <w:i/>
          <w:lang w:val="en-US"/>
        </w:rPr>
        <w:t>;</w:t>
      </w:r>
      <w:proofErr w:type="gramEnd"/>
      <w:r w:rsidR="00554599">
        <w:rPr>
          <w:rFonts w:ascii="Times New Roman" w:hAnsi="Times New Roman"/>
          <w:i/>
          <w:lang w:val="en-US"/>
        </w:rPr>
        <w:t xml:space="preserve"> </w:t>
      </w:r>
      <w:r w:rsidR="00091A23">
        <w:rPr>
          <w:rFonts w:ascii="Times New Roman" w:hAnsi="Times New Roman"/>
          <w:i/>
          <w:vertAlign w:val="superscript"/>
          <w:lang w:val="en-US"/>
        </w:rPr>
        <w:t>b</w:t>
      </w:r>
      <w:r w:rsidR="00554599" w:rsidRPr="003D3C58">
        <w:rPr>
          <w:rFonts w:ascii="Times New Roman" w:hAnsi="Times New Roman"/>
          <w:i/>
          <w:vertAlign w:val="superscript"/>
          <w:lang w:val="en-US"/>
        </w:rPr>
        <w:t xml:space="preserve"> </w:t>
      </w:r>
      <w:r w:rsidR="00554599" w:rsidRPr="00554599">
        <w:rPr>
          <w:rFonts w:ascii="Times New Roman" w:hAnsi="Times New Roman"/>
          <w:i/>
          <w:lang w:val="en-US"/>
        </w:rPr>
        <w:t>Affiliation (Times New Roman, 11</w:t>
      </w:r>
      <w:r w:rsidR="00A55174">
        <w:rPr>
          <w:rFonts w:ascii="Times New Roman" w:hAnsi="Times New Roman"/>
          <w:i/>
          <w:lang w:val="en-US"/>
        </w:rPr>
        <w:t xml:space="preserve"> </w:t>
      </w:r>
      <w:proofErr w:type="spellStart"/>
      <w:r w:rsidR="00554599" w:rsidRPr="00554599">
        <w:rPr>
          <w:rFonts w:ascii="Times New Roman" w:hAnsi="Times New Roman"/>
          <w:i/>
          <w:lang w:val="en-US"/>
        </w:rPr>
        <w:t>pt</w:t>
      </w:r>
      <w:proofErr w:type="spellEnd"/>
      <w:r w:rsidR="00554599" w:rsidRPr="00554599">
        <w:rPr>
          <w:rFonts w:ascii="Times New Roman" w:hAnsi="Times New Roman"/>
          <w:i/>
          <w:lang w:val="en-US"/>
        </w:rPr>
        <w:t>, Italic</w:t>
      </w:r>
      <w:r w:rsidR="00A55174">
        <w:rPr>
          <w:rFonts w:ascii="Times New Roman" w:hAnsi="Times New Roman"/>
          <w:i/>
          <w:lang w:val="en-US"/>
        </w:rPr>
        <w:t>s</w:t>
      </w:r>
      <w:r w:rsidR="00554599" w:rsidRPr="00554599">
        <w:rPr>
          <w:rFonts w:ascii="Times New Roman" w:hAnsi="Times New Roman"/>
          <w:i/>
          <w:lang w:val="en-US"/>
        </w:rPr>
        <w:t xml:space="preserve">, </w:t>
      </w:r>
      <w:r w:rsidR="00EE792A">
        <w:rPr>
          <w:rFonts w:ascii="Times New Roman" w:hAnsi="Times New Roman"/>
          <w:i/>
          <w:lang w:val="en-US"/>
        </w:rPr>
        <w:t>justified</w:t>
      </w:r>
      <w:r w:rsidR="00554599" w:rsidRPr="00554599">
        <w:rPr>
          <w:rFonts w:ascii="Times New Roman" w:hAnsi="Times New Roman"/>
          <w:i/>
          <w:lang w:val="en-US"/>
        </w:rPr>
        <w:t>)</w:t>
      </w:r>
    </w:p>
    <w:p w14:paraId="0D4DF351" w14:textId="77777777" w:rsidR="00554599" w:rsidRPr="00D91BC4" w:rsidRDefault="00554599" w:rsidP="00554599">
      <w:pPr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27C23AD" w14:textId="77777777" w:rsidR="00D91BC4" w:rsidRPr="0048720E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Text </w:t>
      </w:r>
      <w:r w:rsidRPr="00EE792A">
        <w:rPr>
          <w:rFonts w:ascii="Times New Roman" w:hAnsi="Times New Roman"/>
          <w:sz w:val="24"/>
          <w:szCs w:val="24"/>
          <w:lang w:val="en-US"/>
        </w:rPr>
        <w:t>(Times New Roman, 12</w:t>
      </w:r>
      <w:r w:rsidR="00A5517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E792A">
        <w:rPr>
          <w:rFonts w:ascii="Times New Roman" w:hAnsi="Times New Roman"/>
          <w:sz w:val="24"/>
          <w:szCs w:val="24"/>
          <w:lang w:val="en-US"/>
        </w:rPr>
        <w:t>pt</w:t>
      </w:r>
      <w:proofErr w:type="spellEnd"/>
      <w:r w:rsidRPr="00EE792A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justified</w:t>
      </w:r>
      <w:r w:rsidRPr="00EE792A">
        <w:rPr>
          <w:rFonts w:ascii="Times New Roman" w:hAnsi="Times New Roman"/>
          <w:sz w:val="24"/>
          <w:szCs w:val="24"/>
          <w:lang w:val="en-US"/>
        </w:rPr>
        <w:t>)</w:t>
      </w:r>
    </w:p>
    <w:p w14:paraId="6F714EA1" w14:textId="77777777" w:rsidR="001D1A90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68E26BD3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14F7FCD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71E6C8DE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3DB4CDFB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C4EEE39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B15EAF4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72E38235" w14:textId="77777777" w:rsidR="00EE792A" w:rsidRPr="00667617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67617">
        <w:rPr>
          <w:rFonts w:ascii="Times New Roman" w:hAnsi="Times New Roman"/>
          <w:sz w:val="24"/>
          <w:szCs w:val="24"/>
          <w:lang w:val="fr-FR"/>
        </w:rPr>
        <w:t>Text</w:t>
      </w:r>
      <w:proofErr w:type="spellEnd"/>
    </w:p>
    <w:p w14:paraId="1D0716DA" w14:textId="77777777" w:rsidR="00EE792A" w:rsidRPr="00667617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67617">
        <w:rPr>
          <w:rFonts w:ascii="Times New Roman" w:hAnsi="Times New Roman"/>
          <w:sz w:val="24"/>
          <w:szCs w:val="24"/>
          <w:lang w:val="fr-FR"/>
        </w:rPr>
        <w:t>Text</w:t>
      </w:r>
      <w:proofErr w:type="spellEnd"/>
    </w:p>
    <w:p w14:paraId="34047CBE" w14:textId="77777777" w:rsidR="00EE792A" w:rsidRPr="00667617" w:rsidRDefault="00EE792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14:paraId="2B324CCE" w14:textId="77777777" w:rsidR="008B5FCD" w:rsidRPr="00667617" w:rsidRDefault="008B5FCD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14:paraId="43B95520" w14:textId="0672E06F" w:rsidR="00E06228" w:rsidRPr="00A52CD2" w:rsidRDefault="00E06228" w:rsidP="00E062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it-IT"/>
        </w:rPr>
      </w:pPr>
      <w:r w:rsidRPr="00667617">
        <w:rPr>
          <w:rFonts w:ascii="Times New Roman" w:hAnsi="Times New Roman"/>
          <w:sz w:val="24"/>
          <w:szCs w:val="24"/>
          <w:lang w:val="fr-FR"/>
        </w:rPr>
        <w:t xml:space="preserve">[1] </w:t>
      </w:r>
      <w:r w:rsidRPr="00667617">
        <w:rPr>
          <w:rFonts w:ascii="Times New Roman" w:eastAsia="Times New Roman" w:hAnsi="Times New Roman"/>
          <w:color w:val="000000"/>
          <w:sz w:val="24"/>
          <w:szCs w:val="24"/>
          <w:lang w:val="fr-FR" w:eastAsia="it-IT"/>
        </w:rPr>
        <w:t>P. Rossi</w:t>
      </w:r>
      <w:r w:rsidRPr="00667617">
        <w:rPr>
          <w:rFonts w:ascii="Times New Roman" w:eastAsia="Times New Roman" w:hAnsi="Times New Roman"/>
          <w:sz w:val="24"/>
          <w:szCs w:val="24"/>
          <w:lang w:val="fr-FR" w:eastAsia="it-IT"/>
        </w:rPr>
        <w:t xml:space="preserve">, </w:t>
      </w:r>
      <w:hyperlink r:id="rId8" w:history="1">
        <w:r w:rsidRPr="00667617">
          <w:rPr>
            <w:rFonts w:ascii="Times New Roman" w:eastAsia="Times New Roman" w:hAnsi="Times New Roman"/>
            <w:color w:val="000000"/>
            <w:sz w:val="24"/>
            <w:szCs w:val="24"/>
            <w:lang w:val="fr-FR" w:eastAsia="it-IT"/>
          </w:rPr>
          <w:t>N.</w:t>
        </w:r>
      </w:hyperlink>
      <w:r w:rsidRPr="00667617">
        <w:rPr>
          <w:rFonts w:ascii="Times New Roman" w:eastAsia="Times New Roman" w:hAnsi="Times New Roman"/>
          <w:color w:val="000000"/>
          <w:sz w:val="24"/>
          <w:szCs w:val="24"/>
          <w:lang w:val="fr-FR" w:eastAsia="it-IT"/>
        </w:rPr>
        <w:t xml:space="preserve"> Bianchi</w:t>
      </w:r>
      <w:r w:rsidRPr="00667617">
        <w:rPr>
          <w:rFonts w:ascii="Times New Roman" w:eastAsia="Times New Roman" w:hAnsi="Times New Roman"/>
          <w:sz w:val="24"/>
          <w:szCs w:val="24"/>
          <w:lang w:val="fr-FR" w:eastAsia="it-IT"/>
        </w:rPr>
        <w:t xml:space="preserve">, </w:t>
      </w:r>
      <w:r w:rsidR="00667617" w:rsidRPr="00667617">
        <w:rPr>
          <w:rFonts w:ascii="Times New Roman" w:eastAsia="Times New Roman" w:hAnsi="Times New Roman"/>
          <w:bCs/>
          <w:i/>
          <w:iCs/>
          <w:sz w:val="24"/>
          <w:szCs w:val="24"/>
          <w:lang w:val="fr-FR" w:eastAsia="it-IT"/>
        </w:rPr>
        <w:t>Journal</w:t>
      </w:r>
      <w:r w:rsidRPr="00667617">
        <w:rPr>
          <w:rFonts w:ascii="Times New Roman" w:eastAsia="Times New Roman" w:hAnsi="Times New Roman"/>
          <w:b/>
          <w:bCs/>
          <w:i/>
          <w:iCs/>
          <w:sz w:val="24"/>
          <w:szCs w:val="24"/>
          <w:lang w:val="fr-FR" w:eastAsia="it-IT"/>
        </w:rPr>
        <w:t>.</w:t>
      </w:r>
      <w:r w:rsidRPr="00667617">
        <w:rPr>
          <w:rFonts w:ascii="Times New Roman" w:eastAsia="Times New Roman" w:hAnsi="Times New Roman"/>
          <w:sz w:val="24"/>
          <w:szCs w:val="24"/>
          <w:lang w:val="fr-FR" w:eastAsia="it-IT"/>
        </w:rPr>
        <w:t xml:space="preserve"> </w:t>
      </w:r>
      <w:r w:rsidR="00667617" w:rsidRPr="00A52CD2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Year</w:t>
      </w:r>
      <w:r w:rsidRPr="00A52CD2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, </w:t>
      </w:r>
      <w:r w:rsidR="00667617" w:rsidRPr="00A52CD2">
        <w:rPr>
          <w:rFonts w:ascii="Times New Roman" w:eastAsia="Times New Roman" w:hAnsi="Times New Roman"/>
          <w:i/>
          <w:sz w:val="24"/>
          <w:szCs w:val="24"/>
          <w:lang w:val="en-US" w:eastAsia="it-IT"/>
        </w:rPr>
        <w:t>Volume</w:t>
      </w:r>
      <w:r w:rsidRPr="00A52CD2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, </w:t>
      </w:r>
      <w:r w:rsidR="00667617" w:rsidRPr="00A52CD2">
        <w:rPr>
          <w:rFonts w:ascii="Times New Roman" w:eastAsia="Times New Roman" w:hAnsi="Times New Roman"/>
          <w:sz w:val="24"/>
          <w:szCs w:val="24"/>
          <w:lang w:val="en-US" w:eastAsia="it-IT"/>
        </w:rPr>
        <w:t>page</w:t>
      </w:r>
      <w:r w:rsidRPr="00A52CD2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. </w:t>
      </w:r>
    </w:p>
    <w:p w14:paraId="380381BF" w14:textId="77777777" w:rsidR="00EE792A" w:rsidRPr="00A52CD2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953D0C" w14:textId="77777777" w:rsidR="001D1A90" w:rsidRPr="00A52CD2" w:rsidRDefault="001D1A90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F6226E0" w14:textId="77777777" w:rsidR="00667617" w:rsidRDefault="00667617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057E54F0" w14:textId="16FCFDD2" w:rsidR="00667617" w:rsidRDefault="00667617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/>
          <w:color w:val="FF0000"/>
          <w:sz w:val="24"/>
          <w:szCs w:val="24"/>
          <w:lang w:val="en-US"/>
        </w:rPr>
        <w:t>Please save the file as: surname_name.docx</w:t>
      </w:r>
    </w:p>
    <w:p w14:paraId="5C029A6E" w14:textId="77777777" w:rsidR="00D91BC4" w:rsidRPr="00A52CD2" w:rsidRDefault="00D91BC4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6AEB5F07" w14:textId="35409D2E" w:rsidR="00D91BC4" w:rsidRDefault="00D91BC4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B52F23">
        <w:rPr>
          <w:rFonts w:ascii="Times New Roman" w:hAnsi="Times New Roman"/>
          <w:color w:val="FF0000"/>
          <w:sz w:val="24"/>
          <w:szCs w:val="24"/>
          <w:lang w:val="en-US"/>
        </w:rPr>
        <w:t xml:space="preserve">If presenting more than one abstract, </w:t>
      </w:r>
      <w:r w:rsidR="00443A9C">
        <w:rPr>
          <w:rFonts w:ascii="Times New Roman" w:hAnsi="Times New Roman"/>
          <w:color w:val="FF0000"/>
          <w:sz w:val="24"/>
          <w:szCs w:val="24"/>
          <w:lang w:val="en-US"/>
        </w:rPr>
        <w:t>label the abstracts with a final _01, _02</w:t>
      </w:r>
    </w:p>
    <w:p w14:paraId="18C97FF0" w14:textId="56AF3E9D" w:rsidR="00443A9C" w:rsidRPr="003163ED" w:rsidRDefault="00443A9C" w:rsidP="00443A9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053DE977" w14:textId="5789284E" w:rsidR="00D91BC4" w:rsidRDefault="00634E01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/>
          <w:color w:val="FF0000"/>
          <w:sz w:val="24"/>
          <w:szCs w:val="24"/>
          <w:lang w:val="en-US"/>
        </w:rPr>
        <w:t xml:space="preserve">Upload </w:t>
      </w:r>
      <w:r w:rsidR="00443A9C">
        <w:rPr>
          <w:rFonts w:ascii="Times New Roman" w:hAnsi="Times New Roman"/>
          <w:color w:val="FF0000"/>
          <w:sz w:val="24"/>
          <w:szCs w:val="24"/>
          <w:lang w:val="en-US"/>
        </w:rPr>
        <w:t xml:space="preserve">the </w:t>
      </w:r>
      <w:r w:rsidR="00F07279" w:rsidRPr="00B52F23">
        <w:rPr>
          <w:rFonts w:ascii="Times New Roman" w:hAnsi="Times New Roman"/>
          <w:color w:val="FF0000"/>
          <w:sz w:val="24"/>
          <w:szCs w:val="24"/>
          <w:lang w:val="en-US"/>
        </w:rPr>
        <w:t xml:space="preserve">abstract </w:t>
      </w:r>
      <w:r w:rsidR="00D91BC4" w:rsidRPr="00B52F23">
        <w:rPr>
          <w:rFonts w:ascii="Times New Roman" w:hAnsi="Times New Roman"/>
          <w:color w:val="FF0000"/>
          <w:sz w:val="24"/>
          <w:szCs w:val="24"/>
          <w:lang w:val="en-US"/>
        </w:rPr>
        <w:t>file</w:t>
      </w:r>
      <w:r w:rsidR="00F07279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  <w:lang w:val="en-US"/>
        </w:rPr>
        <w:t>on the online form:</w:t>
      </w:r>
    </w:p>
    <w:p w14:paraId="7BC54B25" w14:textId="1F19BEFA" w:rsidR="00D91BC4" w:rsidRPr="00B52F23" w:rsidRDefault="00BF70A6" w:rsidP="00D91BC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hyperlink r:id="rId9" w:history="1">
        <w:r>
          <w:rPr>
            <w:rStyle w:val="Collegamentoipertestuale"/>
          </w:rPr>
          <w:t>https://form.jotform.com/213012779700349</w:t>
        </w:r>
      </w:hyperlink>
    </w:p>
    <w:p w14:paraId="166076E5" w14:textId="77777777" w:rsidR="00A56272" w:rsidRDefault="00A56272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p w14:paraId="0DBDF0C2" w14:textId="77777777" w:rsidR="001E1733" w:rsidRPr="00A56272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E1733" w:rsidRPr="00A56272" w:rsidSect="00667617">
      <w:headerReference w:type="even" r:id="rId10"/>
      <w:head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87DD" w14:textId="77777777" w:rsidR="001A51CD" w:rsidRDefault="001A51CD" w:rsidP="00916B7B">
      <w:pPr>
        <w:spacing w:after="0" w:line="240" w:lineRule="auto"/>
      </w:pPr>
      <w:r>
        <w:separator/>
      </w:r>
    </w:p>
  </w:endnote>
  <w:endnote w:type="continuationSeparator" w:id="0">
    <w:p w14:paraId="13A9E5F6" w14:textId="77777777" w:rsidR="001A51CD" w:rsidRDefault="001A51CD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197A" w14:textId="77777777" w:rsidR="00802A9A" w:rsidRDefault="00614D7E">
    <w:pPr>
      <w:pStyle w:val="Pidipagina"/>
      <w:jc w:val="right"/>
    </w:pPr>
    <w:r>
      <w:fldChar w:fldCharType="begin"/>
    </w:r>
    <w:r w:rsidR="00802A9A"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14822794" w14:textId="77777777" w:rsidR="00D77C66" w:rsidRDefault="00D77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EF52" w14:textId="77777777" w:rsidR="001A51CD" w:rsidRDefault="001A51CD" w:rsidP="00916B7B">
      <w:pPr>
        <w:spacing w:after="0" w:line="240" w:lineRule="auto"/>
      </w:pPr>
      <w:r>
        <w:separator/>
      </w:r>
    </w:p>
  </w:footnote>
  <w:footnote w:type="continuationSeparator" w:id="0">
    <w:p w14:paraId="35BBC55B" w14:textId="77777777" w:rsidR="001A51CD" w:rsidRDefault="001A51CD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41D2CF75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486EB3A0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2C9A2D3A" wp14:editId="31C5D96C">
                <wp:extent cx="800100" cy="485775"/>
                <wp:effectExtent l="0" t="0" r="0" b="0"/>
                <wp:docPr id="17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59EDD0FF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Avogadro Colloquia 2015 - </w:t>
          </w:r>
          <w:proofErr w:type="spellStart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Chemistry</w:t>
          </w:r>
          <w:proofErr w:type="spellEnd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 and Light</w:t>
          </w:r>
        </w:p>
        <w:p w14:paraId="1377B89B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Consiglio Nazionale delle Ricerche, Roma - </w:t>
          </w:r>
          <w:proofErr w:type="spellStart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>May</w:t>
          </w:r>
          <w:proofErr w:type="spellEnd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 22, 2015</w:t>
          </w:r>
        </w:p>
      </w:tc>
      <w:tc>
        <w:tcPr>
          <w:tcW w:w="846" w:type="pct"/>
          <w:shd w:val="clear" w:color="auto" w:fill="auto"/>
          <w:vAlign w:val="center"/>
        </w:tcPr>
        <w:p w14:paraId="72F1D059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0E32C56D" wp14:editId="4CCC9B1F">
                <wp:extent cx="685800" cy="704850"/>
                <wp:effectExtent l="0" t="0" r="0" b="0"/>
                <wp:docPr id="18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6D8F59" w14:textId="77777777" w:rsidR="00777971" w:rsidRDefault="0077797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6EEF6" w14:textId="3ED5AF81" w:rsidR="00BE7EE4" w:rsidRDefault="005F1267" w:rsidP="00371CDB">
    <w:r>
      <w:rPr>
        <w:rFonts w:ascii="Tahoma" w:hAnsi="Tahoma" w:cs="Tahoma"/>
        <w:i/>
        <w:smallCaps/>
        <w:noProof/>
        <w:color w:val="000064"/>
        <w:szCs w:val="16"/>
      </w:rPr>
      <w:drawing>
        <wp:anchor distT="0" distB="0" distL="114300" distR="114300" simplePos="0" relativeHeight="251661312" behindDoc="0" locked="0" layoutInCell="1" allowOverlap="1" wp14:anchorId="145D54BC" wp14:editId="5C9BD4D3">
          <wp:simplePos x="0" y="0"/>
          <wp:positionH relativeFrom="column">
            <wp:posOffset>11430</wp:posOffset>
          </wp:positionH>
          <wp:positionV relativeFrom="paragraph">
            <wp:posOffset>-276225</wp:posOffset>
          </wp:positionV>
          <wp:extent cx="1374610" cy="77089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/>
                  <a:srcRect l="14816" t="12619" r="6620" b="9020"/>
                  <a:stretch/>
                </pic:blipFill>
                <pic:spPr bwMode="auto">
                  <a:xfrm>
                    <a:off x="0" y="0"/>
                    <a:ext cx="1374610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i/>
        <w:smallCaps/>
        <w:noProof/>
        <w:color w:val="000064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067DAC3" wp14:editId="2C39D4D2">
              <wp:simplePos x="0" y="0"/>
              <wp:positionH relativeFrom="margin">
                <wp:posOffset>1252855</wp:posOffset>
              </wp:positionH>
              <wp:positionV relativeFrom="paragraph">
                <wp:posOffset>6350</wp:posOffset>
              </wp:positionV>
              <wp:extent cx="3797300" cy="455295"/>
              <wp:effectExtent l="0" t="0" r="0" b="317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0" cy="455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78461" w14:textId="40A38F21" w:rsidR="001A3702" w:rsidRPr="008F2439" w:rsidRDefault="00465DE1" w:rsidP="00175BE7">
                          <w:pPr>
                            <w:spacing w:after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F2439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 w:val="26"/>
                              <w:szCs w:val="26"/>
                            </w:rPr>
                            <w:t>ITALIAN PHOTOCHEMISTRY MEETING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67DAC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98.65pt;margin-top:.5pt;width:299pt;height:35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" stroked="f">
              <v:textbox style="mso-fit-shape-to-text:t">
                <w:txbxContent>
                  <w:p w14:paraId="16078461" w14:textId="40A38F21" w:rsidR="001A3702" w:rsidRPr="008F2439" w:rsidRDefault="00465DE1" w:rsidP="00175BE7">
                    <w:pPr>
                      <w:spacing w:after="0"/>
                      <w:jc w:val="center"/>
                      <w:rPr>
                        <w:sz w:val="26"/>
                        <w:szCs w:val="26"/>
                      </w:rPr>
                    </w:pPr>
                    <w:r w:rsidRPr="008F2439">
                      <w:rPr>
                        <w:rFonts w:ascii="Tahoma" w:hAnsi="Tahoma" w:cs="Tahoma"/>
                        <w:i/>
                        <w:smallCaps/>
                        <w:color w:val="000064"/>
                        <w:sz w:val="26"/>
                        <w:szCs w:val="26"/>
                      </w:rPr>
                      <w:t>ITALIAN PHOTOCHEMISTRY MEETING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57649AAF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7E1D8BC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4E8820F1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498F234F" w14:textId="77777777" w:rsidR="00BE7EE4" w:rsidRDefault="00BE7EE4" w:rsidP="00BE7E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D1237"/>
    <w:multiLevelType w:val="hybridMultilevel"/>
    <w:tmpl w:val="9028FBB8"/>
    <w:lvl w:ilvl="0" w:tplc="254639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yNDYxNzSyMDQxNDNW0lEKTi0uzszPAykwqgUAZ0ikHywAAAA="/>
  </w:docVars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3976"/>
    <w:rsid w:val="0008688C"/>
    <w:rsid w:val="00091A23"/>
    <w:rsid w:val="00092758"/>
    <w:rsid w:val="00096641"/>
    <w:rsid w:val="000A2C70"/>
    <w:rsid w:val="000A57A6"/>
    <w:rsid w:val="000B679E"/>
    <w:rsid w:val="000B70C0"/>
    <w:rsid w:val="000C4199"/>
    <w:rsid w:val="000C64A0"/>
    <w:rsid w:val="000D23EE"/>
    <w:rsid w:val="000D422C"/>
    <w:rsid w:val="000D575F"/>
    <w:rsid w:val="000D6C3F"/>
    <w:rsid w:val="000D7712"/>
    <w:rsid w:val="00110062"/>
    <w:rsid w:val="0011762B"/>
    <w:rsid w:val="0012468D"/>
    <w:rsid w:val="00134592"/>
    <w:rsid w:val="00134B75"/>
    <w:rsid w:val="00141C1D"/>
    <w:rsid w:val="001533A5"/>
    <w:rsid w:val="00162922"/>
    <w:rsid w:val="00175BE7"/>
    <w:rsid w:val="00175E6F"/>
    <w:rsid w:val="00186F49"/>
    <w:rsid w:val="001911EE"/>
    <w:rsid w:val="00196BA5"/>
    <w:rsid w:val="001A3702"/>
    <w:rsid w:val="001A51CD"/>
    <w:rsid w:val="001B196F"/>
    <w:rsid w:val="001C4B5C"/>
    <w:rsid w:val="001D0DA2"/>
    <w:rsid w:val="001D1A90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30BD"/>
    <w:rsid w:val="002E60C9"/>
    <w:rsid w:val="00312613"/>
    <w:rsid w:val="003163ED"/>
    <w:rsid w:val="00322F39"/>
    <w:rsid w:val="00327DDC"/>
    <w:rsid w:val="00337D1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3C58"/>
    <w:rsid w:val="003D62D4"/>
    <w:rsid w:val="003E68E4"/>
    <w:rsid w:val="003F1D3E"/>
    <w:rsid w:val="003F37D1"/>
    <w:rsid w:val="003F4836"/>
    <w:rsid w:val="004022D0"/>
    <w:rsid w:val="004147BC"/>
    <w:rsid w:val="004264E5"/>
    <w:rsid w:val="004378BC"/>
    <w:rsid w:val="00443A9C"/>
    <w:rsid w:val="00453E22"/>
    <w:rsid w:val="00462953"/>
    <w:rsid w:val="004636E0"/>
    <w:rsid w:val="00465DE1"/>
    <w:rsid w:val="004722C6"/>
    <w:rsid w:val="00484AC5"/>
    <w:rsid w:val="0048720E"/>
    <w:rsid w:val="00494E03"/>
    <w:rsid w:val="004A6F48"/>
    <w:rsid w:val="004B7522"/>
    <w:rsid w:val="004C0705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4599"/>
    <w:rsid w:val="00556277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1267"/>
    <w:rsid w:val="005F43DC"/>
    <w:rsid w:val="00601232"/>
    <w:rsid w:val="00602C11"/>
    <w:rsid w:val="00604A8B"/>
    <w:rsid w:val="0061408C"/>
    <w:rsid w:val="00614D7E"/>
    <w:rsid w:val="00622C16"/>
    <w:rsid w:val="00634E01"/>
    <w:rsid w:val="00656B04"/>
    <w:rsid w:val="00663C99"/>
    <w:rsid w:val="00665D28"/>
    <w:rsid w:val="00667617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5B19"/>
    <w:rsid w:val="00777971"/>
    <w:rsid w:val="00782319"/>
    <w:rsid w:val="00783A19"/>
    <w:rsid w:val="00784F90"/>
    <w:rsid w:val="007A730D"/>
    <w:rsid w:val="007C0A43"/>
    <w:rsid w:val="007C1F92"/>
    <w:rsid w:val="007C7176"/>
    <w:rsid w:val="007F7ADC"/>
    <w:rsid w:val="0080056A"/>
    <w:rsid w:val="00802A9A"/>
    <w:rsid w:val="00815833"/>
    <w:rsid w:val="00815D28"/>
    <w:rsid w:val="008215F3"/>
    <w:rsid w:val="00822BD7"/>
    <w:rsid w:val="008264D5"/>
    <w:rsid w:val="00827189"/>
    <w:rsid w:val="00830D29"/>
    <w:rsid w:val="008432D2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5FCD"/>
    <w:rsid w:val="008B6EE9"/>
    <w:rsid w:val="008B776C"/>
    <w:rsid w:val="008C560F"/>
    <w:rsid w:val="008D1855"/>
    <w:rsid w:val="008E4218"/>
    <w:rsid w:val="008E51FB"/>
    <w:rsid w:val="008F2439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D0FD9"/>
    <w:rsid w:val="009E48FF"/>
    <w:rsid w:val="009E6671"/>
    <w:rsid w:val="009E6DA3"/>
    <w:rsid w:val="009F1DA8"/>
    <w:rsid w:val="00A00865"/>
    <w:rsid w:val="00A01250"/>
    <w:rsid w:val="00A21437"/>
    <w:rsid w:val="00A5096E"/>
    <w:rsid w:val="00A52CD2"/>
    <w:rsid w:val="00A55174"/>
    <w:rsid w:val="00A56120"/>
    <w:rsid w:val="00A56272"/>
    <w:rsid w:val="00A643C1"/>
    <w:rsid w:val="00A67CCE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2F23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BF70A6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87A7E"/>
    <w:rsid w:val="00C92289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55FDA"/>
    <w:rsid w:val="00D73B48"/>
    <w:rsid w:val="00D74272"/>
    <w:rsid w:val="00D77C66"/>
    <w:rsid w:val="00D91BC4"/>
    <w:rsid w:val="00DC6A28"/>
    <w:rsid w:val="00DD52F7"/>
    <w:rsid w:val="00DE3F38"/>
    <w:rsid w:val="00DF6E60"/>
    <w:rsid w:val="00E061A8"/>
    <w:rsid w:val="00E06228"/>
    <w:rsid w:val="00E147BD"/>
    <w:rsid w:val="00E14F4A"/>
    <w:rsid w:val="00E208A5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E792A"/>
    <w:rsid w:val="00EF5983"/>
    <w:rsid w:val="00F07279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F67438C"/>
  <w15:docId w15:val="{56D25CD7-56F6-4AFB-8F81-6B8600CB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D7E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1D1A9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52F2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7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s.rsc.org/en/results?searchtext=Author%3AS.%20Duli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.jotform.com/21301277970034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BEBD5-1D7C-4011-84E8-39F21859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667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Scafuri</dc:creator>
  <cp:lastModifiedBy>Nadia Barbero</cp:lastModifiedBy>
  <cp:revision>5</cp:revision>
  <cp:lastPrinted>2017-02-20T18:33:00Z</cp:lastPrinted>
  <dcterms:created xsi:type="dcterms:W3CDTF">2021-10-29T08:20:00Z</dcterms:created>
  <dcterms:modified xsi:type="dcterms:W3CDTF">2021-10-29T10:32:00Z</dcterms:modified>
</cp:coreProperties>
</file>